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9BA" w:rsidRPr="00D949BA" w:rsidRDefault="00D949BA" w:rsidP="00D949BA">
      <w:bookmarkStart w:id="0" w:name="_GoBack"/>
      <w:bookmarkEnd w:id="0"/>
      <w:r w:rsidRPr="00D949BA">
        <w:rPr>
          <w:b/>
          <w:bCs/>
          <w:u w:val="single"/>
        </w:rPr>
        <w:t>Penalty Notice update – August 2024 – Parent information</w:t>
      </w:r>
    </w:p>
    <w:p w:rsidR="00D949BA" w:rsidRPr="00D949BA" w:rsidRDefault="00D949BA" w:rsidP="00D949BA">
      <w:r w:rsidRPr="00D949BA">
        <w:t>Every moment in school counts and days missed add up quickly. Evidence shows that pupils who have good attendance enjoy better wellbeing and school performance than those who don't.</w:t>
      </w:r>
    </w:p>
    <w:p w:rsidR="00D949BA" w:rsidRPr="00D949BA" w:rsidRDefault="00D949BA" w:rsidP="00D949BA">
      <w:r w:rsidRPr="00D949BA">
        <w:t>There are only a few circumstances where a child is allowed to miss school, such as illness or where the school has given permission because of an exceptional circumstance.</w:t>
      </w:r>
    </w:p>
    <w:p w:rsidR="00D949BA" w:rsidRPr="00D949BA" w:rsidRDefault="00D949BA" w:rsidP="00D949BA">
      <w:r w:rsidRPr="00D949BA">
        <w:t>However, if your child misses school without a good reason, local councils and schools can intervene and you may be issued a fine.</w:t>
      </w:r>
    </w:p>
    <w:p w:rsidR="00D949BA" w:rsidRPr="00D949BA" w:rsidRDefault="00D949BA" w:rsidP="00D949BA">
      <w:r w:rsidRPr="00D949BA">
        <w:t>The Department for Education are introducing a new national framework which will mean all local authorities have the same rules in place for when they need to consider a fine. More details regarding these are below.</w:t>
      </w:r>
    </w:p>
    <w:p w:rsidR="00D949BA" w:rsidRPr="00D949BA" w:rsidRDefault="00D949BA" w:rsidP="00D949BA">
      <w:r w:rsidRPr="00D949BA">
        <w:t>It’s important to acknowledge that children with long-term medical or more serious mental health conditions, and those with special educational needs and disabilities may face additional barriers.</w:t>
      </w:r>
    </w:p>
    <w:p w:rsidR="00D949BA" w:rsidRPr="00D949BA" w:rsidRDefault="00D949BA" w:rsidP="00D949BA">
      <w:r w:rsidRPr="00D949BA">
        <w:t>For children who face complex barriers to attendance, schools should continue to have sensitive conversations with children and families and work with them to put support in place for their individual needs.</w:t>
      </w:r>
    </w:p>
    <w:p w:rsidR="00D949BA" w:rsidRPr="00D949BA" w:rsidRDefault="00D949BA" w:rsidP="00D949BA">
      <w:pPr>
        <w:rPr>
          <w:b/>
          <w:bCs/>
        </w:rPr>
      </w:pPr>
      <w:r w:rsidRPr="00D949BA">
        <w:rPr>
          <w:b/>
          <w:bCs/>
        </w:rPr>
        <w:t>How much could I be fined if my child misses school?  </w:t>
      </w:r>
    </w:p>
    <w:p w:rsidR="00D949BA" w:rsidRPr="00D949BA" w:rsidRDefault="00D949BA" w:rsidP="00D949BA">
      <w:r w:rsidRPr="00D949BA">
        <w:t>In the majority of cases, schools and the local authority will try to provide support to help you improve your child’s attendance first, but if this isn’t effective or the absence is for unauthorised term time holiday, parents may face paying a fine.</w:t>
      </w:r>
    </w:p>
    <w:p w:rsidR="00D949BA" w:rsidRPr="00D949BA" w:rsidRDefault="00D949BA" w:rsidP="00D949BA">
      <w:r w:rsidRPr="00D949BA">
        <w:t>Currently, it’s the responsibility of the local authority to decide when to issue fines to parents, meaning the process varies from council to council.</w:t>
      </w:r>
    </w:p>
    <w:p w:rsidR="00D949BA" w:rsidRPr="00D949BA" w:rsidRDefault="00D949BA" w:rsidP="00D949BA">
      <w:r w:rsidRPr="00D949BA">
        <w:t>However, under the new national framework, all schools will be required to consider a fine when a child has missed 10 or more sessions (5 days) for unauthorised reasons.</w:t>
      </w:r>
    </w:p>
    <w:p w:rsidR="00D949BA" w:rsidRPr="00D949BA" w:rsidRDefault="00D949BA" w:rsidP="00D949BA">
      <w:r w:rsidRPr="00D949BA">
        <w:t>From August 2024, the fine for school absences across the country will be </w:t>
      </w:r>
      <w:r w:rsidRPr="00D949BA">
        <w:rPr>
          <w:b/>
          <w:bCs/>
        </w:rPr>
        <w:t>£80 if paid within 21 days</w:t>
      </w:r>
      <w:r w:rsidRPr="00D949BA">
        <w:t>, or </w:t>
      </w:r>
      <w:r w:rsidRPr="00D949BA">
        <w:rPr>
          <w:b/>
          <w:bCs/>
        </w:rPr>
        <w:t>£160 if paid within 28 days</w:t>
      </w:r>
      <w:r w:rsidRPr="00D949BA">
        <w:t>.</w:t>
      </w:r>
    </w:p>
    <w:p w:rsidR="00D949BA" w:rsidRPr="00D949BA" w:rsidRDefault="00D949BA" w:rsidP="00D949BA">
      <w:r w:rsidRPr="00D949BA">
        <w:t>This rate is in line with inflation and is the first increase since 2012.</w:t>
      </w:r>
    </w:p>
    <w:p w:rsidR="00D949BA" w:rsidRPr="00D949BA" w:rsidRDefault="00D949BA" w:rsidP="00D949BA">
      <w:r w:rsidRPr="00D949BA">
        <w:t>In the case of repeated fines, if a parent receives a second fine for the same child within any three-year period, this will be charged at the higher rate of £160.</w:t>
      </w:r>
    </w:p>
    <w:p w:rsidR="00D949BA" w:rsidRPr="00D949BA" w:rsidRDefault="00D949BA" w:rsidP="00D949BA">
      <w:r w:rsidRPr="00D949BA">
        <w:t>Fines per parent will be capped to two fines within any three-year period. Once this limit has been reached, other action like a parenting order or prosecution will be considered.</w:t>
      </w:r>
    </w:p>
    <w:p w:rsidR="00D949BA" w:rsidRPr="00D949BA" w:rsidRDefault="00D949BA" w:rsidP="00D949BA">
      <w:r w:rsidRPr="00D949BA">
        <w:t>If you’re prosecuted and attend court because your child hasn’t been attending school, you could get a fine of up to £2,500.</w:t>
      </w:r>
    </w:p>
    <w:p w:rsidR="00D949BA" w:rsidRPr="00D949BA" w:rsidRDefault="00D949BA" w:rsidP="00D949BA">
      <w:r w:rsidRPr="00D949BA">
        <w:t>Money raised via fines is only used by the local authority to cover the costs of administering the system, and to fund attendance support. Any extra money is returned to the government.</w:t>
      </w:r>
    </w:p>
    <w:p w:rsidR="00D949BA" w:rsidRPr="00D949BA" w:rsidRDefault="00D949BA" w:rsidP="00D949BA">
      <w:pPr>
        <w:rPr>
          <w:b/>
          <w:bCs/>
        </w:rPr>
      </w:pPr>
      <w:r w:rsidRPr="00D949BA">
        <w:rPr>
          <w:b/>
          <w:bCs/>
        </w:rPr>
        <w:lastRenderedPageBreak/>
        <w:t>How can you be sure parent fines are fair?</w:t>
      </w:r>
    </w:p>
    <w:p w:rsidR="00D949BA" w:rsidRPr="00D949BA" w:rsidRDefault="00D949BA" w:rsidP="00D949BA">
      <w:r w:rsidRPr="00D949BA">
        <w:t>Fines are a last resort, and parents will be offered support to help improve their child’s attendance first. The vast majority of fines for unauthorised absence (89%) are issued for term time holidays.</w:t>
      </w:r>
    </w:p>
    <w:p w:rsidR="00D949BA" w:rsidRPr="00D949BA" w:rsidRDefault="00D949BA" w:rsidP="00D949BA">
      <w:pPr>
        <w:rPr>
          <w:b/>
          <w:bCs/>
        </w:rPr>
      </w:pPr>
      <w:r w:rsidRPr="00D949BA">
        <w:rPr>
          <w:b/>
          <w:bCs/>
        </w:rPr>
        <w:t>What if my child needs to miss school? </w:t>
      </w:r>
    </w:p>
    <w:p w:rsidR="00D949BA" w:rsidRPr="00D949BA" w:rsidRDefault="00D949BA" w:rsidP="00D949BA">
      <w:r w:rsidRPr="00D949BA">
        <w:t>Your child must attend every day that the school is open, unless:</w:t>
      </w:r>
    </w:p>
    <w:p w:rsidR="00D949BA" w:rsidRPr="00D949BA" w:rsidRDefault="00D949BA" w:rsidP="00D949BA">
      <w:pPr>
        <w:numPr>
          <w:ilvl w:val="0"/>
          <w:numId w:val="1"/>
        </w:numPr>
      </w:pPr>
      <w:r w:rsidRPr="00D949BA">
        <w:t>Your child is too ill to attend that day.</w:t>
      </w:r>
    </w:p>
    <w:p w:rsidR="00D949BA" w:rsidRPr="00D949BA" w:rsidRDefault="00D949BA" w:rsidP="00D949BA">
      <w:pPr>
        <w:numPr>
          <w:ilvl w:val="0"/>
          <w:numId w:val="1"/>
        </w:numPr>
      </w:pPr>
      <w:r w:rsidRPr="00D949BA">
        <w:t>You have asked in advance and been given permission by the school for your child to be absent on that day due to exceptional circumstances.</w:t>
      </w:r>
    </w:p>
    <w:p w:rsidR="00D949BA" w:rsidRPr="00D949BA" w:rsidRDefault="00D949BA" w:rsidP="00D949BA">
      <w:pPr>
        <w:numPr>
          <w:ilvl w:val="0"/>
          <w:numId w:val="1"/>
        </w:numPr>
      </w:pPr>
      <w:r w:rsidRPr="00D949BA">
        <w:t>Your child cannot attend school on that day because it is a day you are taking part in religious observance.</w:t>
      </w:r>
    </w:p>
    <w:p w:rsidR="00D949BA" w:rsidRPr="00D949BA" w:rsidRDefault="00D949BA" w:rsidP="00D949BA">
      <w:pPr>
        <w:numPr>
          <w:ilvl w:val="0"/>
          <w:numId w:val="1"/>
        </w:numPr>
      </w:pPr>
      <w:r w:rsidRPr="00D949BA">
        <w:t>Your local authority is responsible for arranging your child’s transport to school and it is not available on that day or has not been provided yet.</w:t>
      </w:r>
    </w:p>
    <w:p w:rsidR="00D949BA" w:rsidRDefault="00D949BA" w:rsidP="00D949BA">
      <w:pPr>
        <w:numPr>
          <w:ilvl w:val="0"/>
          <w:numId w:val="1"/>
        </w:numPr>
      </w:pPr>
      <w:r w:rsidRPr="00D949BA">
        <w:t>You are a gypsy/traveller family with no fixed abode, and you are required to travel for work that day meaning your child cannot attend their usual school.</w:t>
      </w:r>
    </w:p>
    <w:p w:rsidR="00D949BA" w:rsidRPr="00D949BA" w:rsidRDefault="00D949BA" w:rsidP="00D949BA">
      <w:pPr>
        <w:rPr>
          <w:b/>
          <w:bCs/>
        </w:rPr>
      </w:pPr>
      <w:r>
        <w:rPr>
          <w:b/>
          <w:bCs/>
        </w:rPr>
        <w:t>W</w:t>
      </w:r>
      <w:r w:rsidRPr="00D949BA">
        <w:rPr>
          <w:b/>
          <w:bCs/>
        </w:rPr>
        <w:t>hat happens if my child misses school without a good reason? </w:t>
      </w:r>
    </w:p>
    <w:p w:rsidR="00D949BA" w:rsidRPr="00D949BA" w:rsidRDefault="00D949BA" w:rsidP="00D949BA">
      <w:r w:rsidRPr="00D949BA">
        <w:t>If your child is absent and you haven’t received advance permission from the headteacher to take your child out of school, the school and local council may take action.</w:t>
      </w:r>
    </w:p>
    <w:p w:rsidR="00D949BA" w:rsidRPr="00D949BA" w:rsidRDefault="00D949BA" w:rsidP="00D949BA">
      <w:r w:rsidRPr="00D949BA">
        <w:t>Before that, your child’s school and your local council are expected to support you to improve the child’s attendance before any measures are put in place</w:t>
      </w:r>
      <w:r w:rsidRPr="00D949BA">
        <w:rPr>
          <w:b/>
          <w:bCs/>
        </w:rPr>
        <w:t>.</w:t>
      </w:r>
    </w:p>
    <w:p w:rsidR="00D949BA" w:rsidRPr="00D949BA" w:rsidRDefault="00D949BA" w:rsidP="00D949BA">
      <w:r w:rsidRPr="00D949BA">
        <w:t>These measures can include:</w:t>
      </w:r>
    </w:p>
    <w:p w:rsidR="00D949BA" w:rsidRPr="00D949BA" w:rsidRDefault="00D949BA" w:rsidP="00D949BA">
      <w:pPr>
        <w:numPr>
          <w:ilvl w:val="0"/>
          <w:numId w:val="2"/>
        </w:numPr>
      </w:pPr>
      <w:r w:rsidRPr="00D949BA">
        <w:rPr>
          <w:b/>
          <w:bCs/>
        </w:rPr>
        <w:t>Issue a penalty notice, otherwise known as a ‘fine’ </w:t>
      </w:r>
      <w:r w:rsidRPr="00D949BA">
        <w:t>– your local council can give each parent a fine. If you do not pay the fine after 28 days you may be prosecuted for your child’s absence from school.</w:t>
      </w:r>
    </w:p>
    <w:p w:rsidR="00D949BA" w:rsidRPr="00D949BA" w:rsidRDefault="00D949BA" w:rsidP="00D949BA">
      <w:pPr>
        <w:numPr>
          <w:ilvl w:val="0"/>
          <w:numId w:val="2"/>
        </w:numPr>
      </w:pPr>
      <w:r w:rsidRPr="00D949BA">
        <w:rPr>
          <w:b/>
          <w:bCs/>
        </w:rPr>
        <w:t>Seek an Education Supervision Order from the family court </w:t>
      </w:r>
      <w:r w:rsidRPr="00D949BA">
        <w:t>– if the council thinks you need support getting your child to go to school but you’re not co-operating, they can apply to a court for an Education Supervision Order. A supervisor will be appointed to help you get your child into education. The local council can do this instead of, or as well as, prosecuting you.</w:t>
      </w:r>
    </w:p>
    <w:p w:rsidR="00780910" w:rsidRDefault="00D949BA" w:rsidP="00D949BA">
      <w:pPr>
        <w:numPr>
          <w:ilvl w:val="0"/>
          <w:numId w:val="2"/>
        </w:numPr>
      </w:pPr>
      <w:r w:rsidRPr="00D949BA">
        <w:rPr>
          <w:b/>
          <w:bCs/>
        </w:rPr>
        <w:t>Prosecute you </w:t>
      </w:r>
      <w:r w:rsidRPr="00D949BA">
        <w:t>– this means you have to go to court. You could get a fine, a community order or a jail sentence up to 3 months. The court could also give you a Parenting Order.</w:t>
      </w:r>
    </w:p>
    <w:p w:rsidR="00780910" w:rsidRDefault="00780910"/>
    <w:p w:rsidR="00780910" w:rsidRDefault="00780910"/>
    <w:p w:rsidR="00780910" w:rsidRDefault="00780910"/>
    <w:sectPr w:rsidR="00780910" w:rsidSect="0078091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0A8E" w:rsidRDefault="00350A8E" w:rsidP="009730D9">
      <w:pPr>
        <w:spacing w:after="0" w:line="240" w:lineRule="auto"/>
      </w:pPr>
      <w:r>
        <w:separator/>
      </w:r>
    </w:p>
  </w:endnote>
  <w:endnote w:type="continuationSeparator" w:id="0">
    <w:p w:rsidR="00350A8E" w:rsidRDefault="00350A8E" w:rsidP="00973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0D9" w:rsidRDefault="009730D9">
    <w:pPr>
      <w:pStyle w:val="Footer"/>
    </w:pPr>
  </w:p>
  <w:p w:rsidR="009730D9" w:rsidRDefault="00973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0A8E" w:rsidRDefault="00350A8E" w:rsidP="009730D9">
      <w:pPr>
        <w:spacing w:after="0" w:line="240" w:lineRule="auto"/>
      </w:pPr>
      <w:r>
        <w:separator/>
      </w:r>
    </w:p>
  </w:footnote>
  <w:footnote w:type="continuationSeparator" w:id="0">
    <w:p w:rsidR="00350A8E" w:rsidRDefault="00350A8E" w:rsidP="009730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0910" w:rsidRDefault="00780910">
    <w:pPr>
      <w:pStyle w:val="Header"/>
    </w:pPr>
    <w:r>
      <w:rPr>
        <w:noProof/>
        <w:lang w:eastAsia="en-GB"/>
      </w:rPr>
      <w:drawing>
        <wp:anchor distT="0" distB="0" distL="114300" distR="114300" simplePos="0" relativeHeight="251658240" behindDoc="1" locked="0" layoutInCell="1" allowOverlap="1" wp14:anchorId="732D780A" wp14:editId="32631C08">
          <wp:simplePos x="0" y="0"/>
          <wp:positionH relativeFrom="page">
            <wp:posOffset>0</wp:posOffset>
          </wp:positionH>
          <wp:positionV relativeFrom="page">
            <wp:posOffset>5334000</wp:posOffset>
          </wp:positionV>
          <wp:extent cx="7562850" cy="5348605"/>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53486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B44FAA"/>
    <w:multiLevelType w:val="multilevel"/>
    <w:tmpl w:val="D7B4A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2B6127E"/>
    <w:multiLevelType w:val="multilevel"/>
    <w:tmpl w:val="5CC8C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0C3"/>
    <w:rsid w:val="00350A8E"/>
    <w:rsid w:val="00764B06"/>
    <w:rsid w:val="00780910"/>
    <w:rsid w:val="009730D9"/>
    <w:rsid w:val="009A25D7"/>
    <w:rsid w:val="00A555C6"/>
    <w:rsid w:val="00B85814"/>
    <w:rsid w:val="00D949BA"/>
    <w:rsid w:val="00F27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F4BA6"/>
  <w15:docId w15:val="{9F6CAE70-91D6-4384-9206-D22EB83DB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0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0D9"/>
  </w:style>
  <w:style w:type="paragraph" w:styleId="Footer">
    <w:name w:val="footer"/>
    <w:basedOn w:val="Normal"/>
    <w:link w:val="FooterChar"/>
    <w:uiPriority w:val="99"/>
    <w:unhideWhenUsed/>
    <w:rsid w:val="009730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0D9"/>
  </w:style>
  <w:style w:type="paragraph" w:styleId="BalloonText">
    <w:name w:val="Balloon Text"/>
    <w:basedOn w:val="Normal"/>
    <w:link w:val="BalloonTextChar"/>
    <w:uiPriority w:val="99"/>
    <w:semiHidden/>
    <w:unhideWhenUsed/>
    <w:rsid w:val="00973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0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owles\Downloads\1%20PenaltyNoticeparentinfoAugust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569719c4-d1de-44c4-a224-2dba74bf73ac">RPR2ZRQSUXMA-1544971615-37</_dlc_DocId>
    <_dlc_DocIdUrl xmlns="569719c4-d1de-44c4-a224-2dba74bf73ac">
      <Url>https://derby4.sharepoint.com/sites/CommunicationsMarketing/_layouts/15/DocIdRedir.aspx?ID=RPR2ZRQSUXMA-1544971615-37</Url>
      <Description>RPR2ZRQSUXMA-1544971615-37</Description>
    </_dlc_DocIdUrl>
    <TaxCatchAll xmlns="c10977b7-92b9-4299-ae05-b29d8274bb62" xsi:nil="true"/>
    <lcf76f155ced4ddcb4097134ff3c332f xmlns="a26692a3-894f-4d76-8342-2bb4477db64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5B241BCE5D794A82C4FB930BD985DF" ma:contentTypeVersion="16" ma:contentTypeDescription="Create a new document." ma:contentTypeScope="" ma:versionID="71fc9022ee403fd4dcde071f5c86621d">
  <xsd:schema xmlns:xsd="http://www.w3.org/2001/XMLSchema" xmlns:xs="http://www.w3.org/2001/XMLSchema" xmlns:p="http://schemas.microsoft.com/office/2006/metadata/properties" xmlns:ns2="a26692a3-894f-4d76-8342-2bb4477db645" xmlns:ns3="569719c4-d1de-44c4-a224-2dba74bf73ac" xmlns:ns4="c10977b7-92b9-4299-ae05-b29d8274bb62" targetNamespace="http://schemas.microsoft.com/office/2006/metadata/properties" ma:root="true" ma:fieldsID="1a689b6c48a7578df926edb48a06de79" ns2:_="" ns3:_="" ns4:_="">
    <xsd:import namespace="a26692a3-894f-4d76-8342-2bb4477db645"/>
    <xsd:import namespace="569719c4-d1de-44c4-a224-2dba74bf73ac"/>
    <xsd:import namespace="c10977b7-92b9-4299-ae05-b29d8274bb6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_dlc_DocId" minOccurs="0"/>
                <xsd:element ref="ns3:_dlc_DocIdUrl" minOccurs="0"/>
                <xsd:element ref="ns3:_dlc_DocIdPersistId" minOccurs="0"/>
                <xsd:element ref="ns2:MediaServiceSearchProperties" minOccurs="0"/>
                <xsd:element ref="ns2:MediaServiceObjectDetectorVersions" minOccurs="0"/>
                <xsd:element ref="ns2:MediaServiceDateTake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6692a3-894f-4d76-8342-2bb4477db6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9a85e69-29b1-4de8-be92-21c421ab9c3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69719c4-d1de-44c4-a224-2dba74bf73ac" elementFormDefault="qualified">
    <xsd:import namespace="http://schemas.microsoft.com/office/2006/documentManagement/types"/>
    <xsd:import namespace="http://schemas.microsoft.com/office/infopath/2007/PartnerControls"/>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0977b7-92b9-4299-ae05-b29d8274bb62"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8eb78772-fdd5-4c4a-b59b-2e3ac07da797}" ma:internalName="TaxCatchAll" ma:showField="CatchAllData" ma:web="569719c4-d1de-44c4-a224-2dba74bf73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C725FB-0CBC-4E07-A4C8-538D450FE07F}">
  <ds:schemaRefs>
    <ds:schemaRef ds:uri="http://schemas.microsoft.com/sharepoint/v3/contenttype/forms"/>
  </ds:schemaRefs>
</ds:datastoreItem>
</file>

<file path=customXml/itemProps2.xml><?xml version="1.0" encoding="utf-8"?>
<ds:datastoreItem xmlns:ds="http://schemas.openxmlformats.org/officeDocument/2006/customXml" ds:itemID="{C2EA769D-ADAB-4027-A6FA-DA686A34FA8C}">
  <ds:schemaRefs>
    <ds:schemaRef ds:uri="http://schemas.microsoft.com/office/2006/metadata/properties"/>
    <ds:schemaRef ds:uri="http://schemas.microsoft.com/office/infopath/2007/PartnerControls"/>
    <ds:schemaRef ds:uri="569719c4-d1de-44c4-a224-2dba74bf73ac"/>
    <ds:schemaRef ds:uri="c10977b7-92b9-4299-ae05-b29d8274bb62"/>
    <ds:schemaRef ds:uri="a26692a3-894f-4d76-8342-2bb4477db645"/>
  </ds:schemaRefs>
</ds:datastoreItem>
</file>

<file path=customXml/itemProps3.xml><?xml version="1.0" encoding="utf-8"?>
<ds:datastoreItem xmlns:ds="http://schemas.openxmlformats.org/officeDocument/2006/customXml" ds:itemID="{CD0D0614-F8D4-434F-94F1-9B32F41FCA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6692a3-894f-4d76-8342-2bb4477db645"/>
    <ds:schemaRef ds:uri="569719c4-d1de-44c4-a224-2dba74bf73ac"/>
    <ds:schemaRef ds:uri="c10977b7-92b9-4299-ae05-b29d8274bb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2860AD-47A4-4208-B0F7-24092E3726BF}">
  <ds:schemaRefs>
    <ds:schemaRef ds:uri="http://schemas.microsoft.com/sharepoint/events"/>
  </ds:schemaRefs>
</ds:datastoreItem>
</file>

<file path=customXml/itemProps5.xml><?xml version="1.0" encoding="utf-8"?>
<ds:datastoreItem xmlns:ds="http://schemas.openxmlformats.org/officeDocument/2006/customXml" ds:itemID="{A0B848D4-3AAC-42B8-AFA8-45D1F7E84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PenaltyNoticeparentinfoAugust2024</Template>
  <TotalTime>3</TotalTime>
  <Pages>2</Pages>
  <Words>712</Words>
  <Characters>4061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Derby City Council</Company>
  <LinksUpToDate>false</LinksUpToDate>
  <CharactersWithSpaces>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Gemma Rowles</dc:creator>
  <cp:lastModifiedBy>Gemma Rowles</cp:lastModifiedBy>
  <cp:revision>1</cp:revision>
  <dcterms:created xsi:type="dcterms:W3CDTF">2024-06-28T10:30:00Z</dcterms:created>
  <dcterms:modified xsi:type="dcterms:W3CDTF">2024-06-28T10:33:00Z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0x010100E85B241BCE5D794A82C4FB930BD985DF</vt:lpwstr>
  </property>
  <property fmtid="{D5CDD505-2E9C-101B-9397-08002B2CF9AE}" pid="3" name="_dlc_DocIdItemGuid">
    <vt:lpwstr>076262a1-2d9f-47cd-8529-ce442cd2d438</vt:lpwstr>
  </property>
</Properties>
</file>